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186" w:rsidRDefault="00332186" w:rsidP="008F26C6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Ім’я, по-батькові: </w:t>
      </w:r>
      <w:r>
        <w:rPr>
          <w:rFonts w:ascii="Garamond" w:hAnsi="Garamond"/>
          <w:sz w:val="24"/>
          <w:szCs w:val="24"/>
          <w:u w:val="single"/>
        </w:rPr>
        <w:t>Фасто</w:t>
      </w:r>
      <w:r w:rsidRPr="008F26C6">
        <w:rPr>
          <w:rFonts w:ascii="Garamond" w:hAnsi="Garamond"/>
          <w:sz w:val="24"/>
          <w:szCs w:val="24"/>
          <w:u w:val="single"/>
        </w:rPr>
        <w:t>ва</w:t>
      </w:r>
      <w:r>
        <w:rPr>
          <w:rFonts w:ascii="Garamond" w:hAnsi="Garamond"/>
          <w:sz w:val="24"/>
          <w:szCs w:val="24"/>
          <w:u w:val="single"/>
        </w:rPr>
        <w:t xml:space="preserve"> </w:t>
      </w:r>
      <w:r w:rsidRPr="008F26C6">
        <w:rPr>
          <w:rFonts w:ascii="Garamond" w:hAnsi="Garamond"/>
          <w:sz w:val="24"/>
          <w:szCs w:val="24"/>
          <w:u w:val="single"/>
        </w:rPr>
        <w:t>Тетяна Миколаївна</w:t>
      </w:r>
    </w:p>
    <w:p w:rsidR="00332186" w:rsidRDefault="00332186" w:rsidP="008F26C6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Вік: </w:t>
      </w:r>
      <w:r>
        <w:rPr>
          <w:rFonts w:ascii="Garamond" w:hAnsi="Garamond"/>
          <w:sz w:val="24"/>
          <w:szCs w:val="24"/>
          <w:u w:val="single"/>
        </w:rPr>
        <w:t>25</w:t>
      </w:r>
      <w:r w:rsidRPr="00264525">
        <w:rPr>
          <w:rFonts w:ascii="Garamond" w:hAnsi="Garamond"/>
          <w:sz w:val="24"/>
          <w:szCs w:val="24"/>
          <w:u w:val="single"/>
        </w:rPr>
        <w:t xml:space="preserve"> років</w:t>
      </w:r>
    </w:p>
    <w:p w:rsidR="00332186" w:rsidRDefault="00332186" w:rsidP="008F26C6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Населений пункт: </w:t>
      </w:r>
      <w:r w:rsidRPr="00264525">
        <w:rPr>
          <w:rFonts w:ascii="Garamond" w:hAnsi="Garamond"/>
          <w:sz w:val="24"/>
          <w:szCs w:val="24"/>
          <w:u w:val="single"/>
        </w:rPr>
        <w:t>Лисичанськ</w:t>
      </w:r>
    </w:p>
    <w:p w:rsidR="00332186" w:rsidRDefault="00332186" w:rsidP="008F26C6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Місце навчання (роботи): </w:t>
      </w:r>
      <w:r w:rsidRPr="00264525">
        <w:rPr>
          <w:rFonts w:ascii="Garamond" w:hAnsi="Garamond"/>
          <w:sz w:val="24"/>
          <w:szCs w:val="24"/>
          <w:u w:val="single"/>
        </w:rPr>
        <w:t>КЗ</w:t>
      </w:r>
      <w:r>
        <w:rPr>
          <w:rFonts w:ascii="Garamond" w:hAnsi="Garamond"/>
          <w:sz w:val="24"/>
          <w:szCs w:val="24"/>
          <w:u w:val="single"/>
        </w:rPr>
        <w:t xml:space="preserve"> </w:t>
      </w:r>
      <w:r w:rsidRPr="00264525">
        <w:rPr>
          <w:rFonts w:ascii="Garamond" w:hAnsi="Garamond"/>
          <w:sz w:val="24"/>
          <w:szCs w:val="24"/>
          <w:u w:val="single"/>
        </w:rPr>
        <w:t>«НВК«Гарант</w:t>
      </w:r>
      <w:r>
        <w:rPr>
          <w:rFonts w:ascii="Garamond" w:hAnsi="Garamond"/>
          <w:sz w:val="24"/>
          <w:szCs w:val="24"/>
          <w:u w:val="single"/>
        </w:rPr>
        <w:t>"</w:t>
      </w:r>
    </w:p>
    <w:p w:rsidR="00332186" w:rsidRDefault="00332186" w:rsidP="00392435">
      <w:pPr>
        <w:jc w:val="both"/>
        <w:rPr>
          <w:rFonts w:ascii="Garamond" w:hAnsi="Garamond"/>
          <w:sz w:val="24"/>
          <w:szCs w:val="24"/>
        </w:rPr>
      </w:pPr>
    </w:p>
    <w:p w:rsidR="00332186" w:rsidRPr="00392435" w:rsidRDefault="00332186" w:rsidP="00392435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332186" w:rsidRPr="00392435" w:rsidRDefault="00332186" w:rsidP="00392435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1.</w:t>
      </w:r>
      <w:r w:rsidRPr="00392435">
        <w:rPr>
          <w:rFonts w:ascii="Garamond" w:hAnsi="Garamond"/>
          <w:b/>
          <w:sz w:val="24"/>
          <w:szCs w:val="24"/>
        </w:rPr>
        <w:tab/>
        <w:t>Як Ви розумієте поняття «життєві цінності людини»?</w:t>
      </w:r>
    </w:p>
    <w:p w:rsidR="00332186" w:rsidRPr="00392435" w:rsidRDefault="00332186" w:rsidP="00392435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2.</w:t>
      </w:r>
      <w:r w:rsidRPr="00392435">
        <w:rPr>
          <w:rFonts w:ascii="Garamond" w:hAnsi="Garamond"/>
          <w:b/>
          <w:sz w:val="24"/>
          <w:szCs w:val="24"/>
        </w:rPr>
        <w:tab/>
        <w:t>Назвіть три цінності, які є для Вас найважливішими.</w:t>
      </w:r>
    </w:p>
    <w:p w:rsidR="00332186" w:rsidRDefault="00332186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3.</w:t>
      </w:r>
      <w:r w:rsidRPr="00392435">
        <w:rPr>
          <w:rFonts w:ascii="Garamond" w:hAnsi="Garamond"/>
          <w:sz w:val="24"/>
          <w:szCs w:val="24"/>
        </w:rPr>
        <w:tab/>
        <w:t>У чому поляга</w:t>
      </w:r>
      <w:r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сенс Вашого життя? </w:t>
      </w:r>
    </w:p>
    <w:p w:rsidR="00332186" w:rsidRPr="00392435" w:rsidRDefault="00332186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Які речі для Вас важлив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>? Які – другорядн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 xml:space="preserve">? </w:t>
      </w:r>
    </w:p>
    <w:p w:rsidR="00332186" w:rsidRDefault="00332186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Чи змін</w:t>
      </w:r>
      <w:r>
        <w:rPr>
          <w:rFonts w:ascii="Garamond" w:hAnsi="Garamond"/>
          <w:sz w:val="24"/>
          <w:szCs w:val="24"/>
        </w:rPr>
        <w:t>ювали</w:t>
      </w:r>
      <w:r w:rsidRPr="00392435">
        <w:rPr>
          <w:rFonts w:ascii="Garamond" w:hAnsi="Garamond"/>
          <w:sz w:val="24"/>
          <w:szCs w:val="24"/>
        </w:rPr>
        <w:t>ся Ваш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погляди на життя</w:t>
      </w:r>
      <w:r w:rsidRPr="00392435">
        <w:rPr>
          <w:rFonts w:ascii="Garamond" w:hAnsi="Garamond"/>
          <w:sz w:val="24"/>
          <w:szCs w:val="24"/>
        </w:rPr>
        <w:t xml:space="preserve"> з роками? Якщо так, то в чому саме?</w:t>
      </w:r>
    </w:p>
    <w:p w:rsidR="00332186" w:rsidRPr="00392435" w:rsidRDefault="00332186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4.</w:t>
      </w:r>
      <w:r w:rsidRPr="001461AC">
        <w:rPr>
          <w:rFonts w:ascii="Garamond" w:hAnsi="Garamond"/>
          <w:sz w:val="24"/>
          <w:szCs w:val="24"/>
        </w:rPr>
        <w:t>.Наскільки важливе дотримання</w:t>
      </w:r>
      <w:r w:rsidRPr="001461AC">
        <w:rPr>
          <w:rStyle w:val="apple-converted-space"/>
          <w:rFonts w:ascii="Garamond" w:hAnsi="Garamond"/>
          <w:sz w:val="24"/>
          <w:szCs w:val="24"/>
        </w:rPr>
        <w:t> </w:t>
      </w:r>
      <w:r w:rsidRPr="00772B73">
        <w:rPr>
          <w:rStyle w:val="Strong"/>
          <w:rFonts w:ascii="Garamond" w:hAnsi="Garamond"/>
          <w:b w:val="0"/>
          <w:sz w:val="24"/>
          <w:szCs w:val="24"/>
          <w:bdr w:val="none" w:sz="0" w:space="0" w:color="auto" w:frame="1"/>
        </w:rPr>
        <w:t>прав людини</w:t>
      </w:r>
      <w:r w:rsidRPr="001461AC">
        <w:rPr>
          <w:rStyle w:val="apple-converted-space"/>
          <w:rFonts w:ascii="Garamond" w:hAnsi="Garamond"/>
          <w:sz w:val="24"/>
          <w:szCs w:val="24"/>
        </w:rPr>
        <w:t> </w:t>
      </w:r>
      <w:r w:rsidRPr="001461AC">
        <w:rPr>
          <w:rFonts w:ascii="Garamond" w:hAnsi="Garamond"/>
          <w:sz w:val="24"/>
          <w:szCs w:val="24"/>
        </w:rPr>
        <w:t>для Вас особисто? Як Ви вважаєте, якою є ситуація з правами людини на сьогодні? Поясніть свою думку.</w:t>
      </w:r>
    </w:p>
    <w:p w:rsidR="00332186" w:rsidRDefault="00332186" w:rsidP="007378F1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5</w:t>
      </w:r>
      <w:r w:rsidRPr="00392435">
        <w:rPr>
          <w:rFonts w:ascii="Garamond" w:hAnsi="Garamond"/>
          <w:sz w:val="24"/>
          <w:szCs w:val="24"/>
        </w:rPr>
        <w:t>.</w:t>
      </w:r>
      <w:r w:rsidRPr="00392435">
        <w:rPr>
          <w:rFonts w:ascii="Garamond" w:hAnsi="Garamond"/>
          <w:sz w:val="24"/>
          <w:szCs w:val="24"/>
        </w:rPr>
        <w:tab/>
        <w:t>Яке значення для Вас ма</w:t>
      </w:r>
      <w:r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дружба? </w:t>
      </w:r>
    </w:p>
    <w:p w:rsidR="00332186" w:rsidRDefault="00332186" w:rsidP="007378F1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багато у Вас </w:t>
      </w:r>
      <w:r>
        <w:rPr>
          <w:rFonts w:ascii="Garamond" w:hAnsi="Garamond"/>
          <w:sz w:val="24"/>
          <w:szCs w:val="24"/>
        </w:rPr>
        <w:t>друзів?</w:t>
      </w:r>
    </w:p>
    <w:p w:rsidR="00332186" w:rsidRDefault="00332186" w:rsidP="001461AC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Назвіть якості, якими, на Вашу думку, має володіти людина, аби бути хорошим другом / подругою.</w:t>
      </w:r>
    </w:p>
    <w:p w:rsidR="00332186" w:rsidRPr="001461AC" w:rsidRDefault="00332186" w:rsidP="00772B73">
      <w:pPr>
        <w:shd w:val="clear" w:color="auto" w:fill="FFFFFF"/>
        <w:spacing w:line="360" w:lineRule="atLeast"/>
        <w:jc w:val="both"/>
        <w:textAlignment w:val="baseline"/>
        <w:rPr>
          <w:rFonts w:ascii="Garamond" w:hAnsi="Garamond"/>
          <w:sz w:val="24"/>
          <w:szCs w:val="24"/>
        </w:rPr>
      </w:pPr>
      <w:r w:rsidRPr="001461AC">
        <w:rPr>
          <w:rFonts w:ascii="Garamond" w:hAnsi="Garamond"/>
          <w:sz w:val="24"/>
          <w:szCs w:val="24"/>
        </w:rPr>
        <w:t>1 «Життєві цінності людини -  це те заради чого вона живе,  те, що для неї є важливим у житті і те, що дає якісь сили і ресурси для подальшого розвитку.»</w:t>
      </w:r>
    </w:p>
    <w:p w:rsidR="00332186" w:rsidRDefault="00332186" w:rsidP="001461AC">
      <w:pPr>
        <w:shd w:val="clear" w:color="auto" w:fill="FFFFFF"/>
        <w:spacing w:line="360" w:lineRule="atLeast"/>
        <w:jc w:val="both"/>
        <w:textAlignment w:val="baseline"/>
        <w:rPr>
          <w:rFonts w:ascii="Garamond" w:hAnsi="Garamond"/>
          <w:sz w:val="24"/>
          <w:szCs w:val="24"/>
        </w:rPr>
      </w:pPr>
      <w:r w:rsidRPr="001461AC">
        <w:rPr>
          <w:rFonts w:ascii="Garamond" w:hAnsi="Garamond"/>
          <w:sz w:val="24"/>
          <w:szCs w:val="24"/>
        </w:rPr>
        <w:t>2.« Найважливішими цінностями є сім</w:t>
      </w:r>
      <w:r w:rsidRPr="001461AC">
        <w:rPr>
          <w:rStyle w:val="Strong"/>
          <w:rFonts w:ascii="Garamond" w:hAnsi="Garamond"/>
          <w:sz w:val="24"/>
          <w:szCs w:val="24"/>
          <w:bdr w:val="none" w:sz="0" w:space="0" w:color="auto" w:frame="1"/>
        </w:rPr>
        <w:t>'</w:t>
      </w:r>
      <w:r w:rsidRPr="001461AC">
        <w:rPr>
          <w:rFonts w:ascii="Garamond" w:hAnsi="Garamond"/>
          <w:sz w:val="24"/>
          <w:szCs w:val="24"/>
        </w:rPr>
        <w:t>я , також взаєморозуміння, якщо це можна назвати цінністю життя,  і свобода, бо свобода це дуже важливо для людини.»</w:t>
      </w:r>
    </w:p>
    <w:p w:rsidR="00332186" w:rsidRDefault="00332186" w:rsidP="001461AC">
      <w:pPr>
        <w:shd w:val="clear" w:color="auto" w:fill="FFFFFF"/>
        <w:spacing w:line="360" w:lineRule="atLeast"/>
        <w:jc w:val="both"/>
        <w:textAlignment w:val="baseline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3.</w:t>
      </w:r>
      <w:r w:rsidRPr="001461AC">
        <w:rPr>
          <w:sz w:val="28"/>
          <w:szCs w:val="28"/>
        </w:rPr>
        <w:t xml:space="preserve"> </w:t>
      </w:r>
      <w:r w:rsidRPr="001461AC">
        <w:rPr>
          <w:rFonts w:ascii="Garamond" w:hAnsi="Garamond"/>
          <w:sz w:val="24"/>
          <w:szCs w:val="24"/>
        </w:rPr>
        <w:t>«Сенс мого життя полягає в тому щоб постійно рухатися вперед і розвиватися. Світогляд звісно змінюється з роками, тому що живеш , рухаєшся вперед і на деякі поняття точка зору змінюється.»</w:t>
      </w:r>
    </w:p>
    <w:p w:rsidR="00332186" w:rsidRPr="001461AC" w:rsidRDefault="00332186" w:rsidP="001461AC">
      <w:pPr>
        <w:shd w:val="clear" w:color="auto" w:fill="FFFFFF"/>
        <w:spacing w:line="360" w:lineRule="atLeast"/>
        <w:jc w:val="both"/>
        <w:textAlignment w:val="baseline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4.</w:t>
      </w:r>
      <w:r w:rsidRPr="001461AC">
        <w:rPr>
          <w:rFonts w:ascii="Garamond" w:hAnsi="Garamond"/>
          <w:sz w:val="24"/>
          <w:szCs w:val="24"/>
        </w:rPr>
        <w:t xml:space="preserve"> « Прав людини звісно потрібно дотримувати, бо ми живемо в такому суспільстві, де нас скрізь оточують люди і якщо я особисто не буду дотримувати прав, то і решта дивлячись на мене так само можуть не дотримуватися їх по відношенню до мене, тому права людини потрібно поважати, знати і не зазіхати на них. Яка ситуація зараз? Я вважаю, що зараз люди дотримуються цих прав і є ситуації коли вони порушуються, але це одразу викликає спротив, обурення і якось регулюється законодавчо.»</w:t>
      </w:r>
    </w:p>
    <w:p w:rsidR="00332186" w:rsidRPr="001461AC" w:rsidRDefault="00332186" w:rsidP="001461AC">
      <w:pPr>
        <w:shd w:val="clear" w:color="auto" w:fill="FFFFFF"/>
        <w:spacing w:line="360" w:lineRule="atLeast"/>
        <w:jc w:val="both"/>
        <w:textAlignment w:val="baseline"/>
        <w:rPr>
          <w:rStyle w:val="Strong"/>
          <w:rFonts w:ascii="Garamond" w:hAnsi="Garamond"/>
          <w:b w:val="0"/>
          <w:sz w:val="24"/>
          <w:szCs w:val="24"/>
          <w:bdr w:val="none" w:sz="0" w:space="0" w:color="auto" w:frame="1"/>
        </w:rPr>
      </w:pPr>
      <w:r>
        <w:rPr>
          <w:rFonts w:ascii="Garamond" w:hAnsi="Garamond"/>
          <w:sz w:val="24"/>
          <w:szCs w:val="24"/>
        </w:rPr>
        <w:t xml:space="preserve">5. </w:t>
      </w:r>
      <w:r w:rsidRPr="001461AC">
        <w:rPr>
          <w:rFonts w:ascii="Garamond" w:hAnsi="Garamond"/>
          <w:sz w:val="24"/>
          <w:szCs w:val="24"/>
        </w:rPr>
        <w:t>« Дружба - це таке поняття коли ти усвідомлюєш, що крім тебе є ще людина, яка тобі не байдужа і важлива. Це не обов</w:t>
      </w:r>
      <w:r w:rsidRPr="001461AC">
        <w:rPr>
          <w:rStyle w:val="Strong"/>
          <w:rFonts w:ascii="Garamond" w:hAnsi="Garamond"/>
          <w:b w:val="0"/>
          <w:sz w:val="24"/>
          <w:szCs w:val="24"/>
          <w:bdr w:val="none" w:sz="0" w:space="0" w:color="auto" w:frame="1"/>
        </w:rPr>
        <w:t>'язково має бути людина, яка знаходиться поруч, тому що дружба може бути навіть за багато кілометрів. Я вважаю, що друзів має бути насправді не багато, тому що ті хто говорять, що у них багато друзів, насправді друзів взагалі не мають.»</w:t>
      </w:r>
    </w:p>
    <w:p w:rsidR="00332186" w:rsidRDefault="00332186" w:rsidP="001461AC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</w:p>
    <w:p w:rsidR="00332186" w:rsidRPr="00392435" w:rsidRDefault="00332186" w:rsidP="00772B73">
      <w:pPr>
        <w:jc w:val="both"/>
        <w:rPr>
          <w:rFonts w:ascii="Garamond" w:hAnsi="Garamond"/>
          <w:sz w:val="24"/>
          <w:szCs w:val="24"/>
        </w:rPr>
      </w:pPr>
    </w:p>
    <w:sectPr w:rsidR="00332186" w:rsidRPr="00392435" w:rsidSect="00D816F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1883"/>
    <w:rsid w:val="00011883"/>
    <w:rsid w:val="001461AC"/>
    <w:rsid w:val="00264525"/>
    <w:rsid w:val="00332186"/>
    <w:rsid w:val="00392435"/>
    <w:rsid w:val="00496C0A"/>
    <w:rsid w:val="004D4B65"/>
    <w:rsid w:val="005006C6"/>
    <w:rsid w:val="00584970"/>
    <w:rsid w:val="007378F1"/>
    <w:rsid w:val="00772B73"/>
    <w:rsid w:val="00834E82"/>
    <w:rsid w:val="008F26C6"/>
    <w:rsid w:val="00A9292B"/>
    <w:rsid w:val="00D26F94"/>
    <w:rsid w:val="00D816F0"/>
    <w:rsid w:val="00F868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6F0"/>
    <w:pPr>
      <w:spacing w:after="160" w:line="259" w:lineRule="auto"/>
    </w:pPr>
    <w:rPr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uiPriority w:val="99"/>
    <w:rsid w:val="001461AC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1461AC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40</TotalTime>
  <Pages>1</Pages>
  <Words>304</Words>
  <Characters>1739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2018-02-27T08:47:00Z</dcterms:created>
  <dcterms:modified xsi:type="dcterms:W3CDTF">2018-02-28T17:45:00Z</dcterms:modified>
</cp:coreProperties>
</file>