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6C3" w:rsidRDefault="003A16C3" w:rsidP="00E040F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>
        <w:rPr>
          <w:rFonts w:ascii="Garamond" w:hAnsi="Garamond"/>
          <w:sz w:val="24"/>
          <w:szCs w:val="24"/>
          <w:u w:val="single"/>
        </w:rPr>
        <w:t>Лісовська Валентина Іванівна</w:t>
      </w:r>
    </w:p>
    <w:p w:rsidR="003A16C3" w:rsidRDefault="003A16C3" w:rsidP="00E040F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Вік: </w:t>
      </w:r>
      <w:r>
        <w:rPr>
          <w:rFonts w:ascii="Garamond" w:hAnsi="Garamond"/>
          <w:sz w:val="24"/>
          <w:szCs w:val="24"/>
          <w:u w:val="single"/>
        </w:rPr>
        <w:t>63</w:t>
      </w:r>
      <w:r w:rsidRPr="00264525">
        <w:rPr>
          <w:rFonts w:ascii="Garamond" w:hAnsi="Garamond"/>
          <w:sz w:val="24"/>
          <w:szCs w:val="24"/>
          <w:u w:val="single"/>
        </w:rPr>
        <w:t xml:space="preserve"> років</w:t>
      </w:r>
    </w:p>
    <w:p w:rsidR="003A16C3" w:rsidRDefault="003A16C3" w:rsidP="00E040F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Pr="00264525">
        <w:rPr>
          <w:rFonts w:ascii="Garamond" w:hAnsi="Garamond"/>
          <w:sz w:val="24"/>
          <w:szCs w:val="24"/>
          <w:u w:val="single"/>
        </w:rPr>
        <w:t>Лисичанськ</w:t>
      </w:r>
    </w:p>
    <w:p w:rsidR="003A16C3" w:rsidRDefault="003A16C3" w:rsidP="00E040FD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>
        <w:rPr>
          <w:rFonts w:ascii="Garamond" w:hAnsi="Garamond"/>
          <w:sz w:val="24"/>
          <w:szCs w:val="24"/>
          <w:u w:val="single"/>
        </w:rPr>
        <w:t>Пенсіонерка</w:t>
      </w:r>
    </w:p>
    <w:p w:rsidR="003A16C3" w:rsidRDefault="003A16C3" w:rsidP="00392435">
      <w:pPr>
        <w:jc w:val="both"/>
        <w:rPr>
          <w:rFonts w:ascii="Garamond" w:hAnsi="Garamond"/>
          <w:sz w:val="24"/>
          <w:szCs w:val="24"/>
        </w:rPr>
      </w:pPr>
    </w:p>
    <w:p w:rsidR="003A16C3" w:rsidRDefault="003A16C3" w:rsidP="00392435">
      <w:pPr>
        <w:jc w:val="both"/>
        <w:rPr>
          <w:rFonts w:ascii="Garamond" w:hAnsi="Garamond"/>
          <w:sz w:val="24"/>
          <w:szCs w:val="24"/>
        </w:rPr>
      </w:pPr>
    </w:p>
    <w:p w:rsidR="003A16C3" w:rsidRPr="00392435" w:rsidRDefault="003A16C3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A16C3" w:rsidRPr="00392435" w:rsidRDefault="003A16C3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3A16C3" w:rsidRPr="00392435" w:rsidRDefault="003A16C3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3A16C3" w:rsidRDefault="003A16C3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  <w:t>У чому поляга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сенс Вашого життя? </w:t>
      </w:r>
    </w:p>
    <w:p w:rsidR="003A16C3" w:rsidRPr="00392435" w:rsidRDefault="003A16C3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3A16C3" w:rsidRPr="00392435" w:rsidRDefault="003A16C3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Чи змін</w:t>
      </w:r>
      <w:r>
        <w:rPr>
          <w:rFonts w:ascii="Garamond" w:hAnsi="Garamond"/>
          <w:sz w:val="24"/>
          <w:szCs w:val="24"/>
        </w:rPr>
        <w:t>ювали</w:t>
      </w:r>
      <w:r w:rsidRPr="00392435">
        <w:rPr>
          <w:rFonts w:ascii="Garamond" w:hAnsi="Garamond"/>
          <w:sz w:val="24"/>
          <w:szCs w:val="24"/>
        </w:rPr>
        <w:t>ся Ваш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погляди на життя</w:t>
      </w:r>
      <w:r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3A16C3" w:rsidRDefault="003A16C3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</w:t>
      </w:r>
      <w:r w:rsidRPr="00392435">
        <w:rPr>
          <w:rFonts w:ascii="Garamond" w:hAnsi="Garamond"/>
          <w:sz w:val="24"/>
          <w:szCs w:val="24"/>
        </w:rPr>
        <w:t>.</w:t>
      </w:r>
      <w:r w:rsidRPr="00392435">
        <w:rPr>
          <w:rFonts w:ascii="Garamond" w:hAnsi="Garamond"/>
          <w:sz w:val="24"/>
          <w:szCs w:val="24"/>
        </w:rPr>
        <w:tab/>
        <w:t>Що для Вас означа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A16C3" w:rsidRPr="00392435" w:rsidRDefault="003A16C3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3A16C3" w:rsidRPr="00392435" w:rsidRDefault="003A16C3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Pr="00392435">
        <w:rPr>
          <w:rFonts w:ascii="Garamond" w:hAnsi="Garamond"/>
          <w:sz w:val="24"/>
          <w:szCs w:val="24"/>
        </w:rPr>
        <w:t>?</w:t>
      </w:r>
    </w:p>
    <w:p w:rsidR="003A16C3" w:rsidRDefault="003A16C3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</w:t>
      </w:r>
      <w:r w:rsidRPr="00392435">
        <w:rPr>
          <w:rFonts w:ascii="Garamond" w:hAnsi="Garamond"/>
          <w:sz w:val="24"/>
          <w:szCs w:val="24"/>
        </w:rPr>
        <w:t>.</w:t>
      </w:r>
      <w:r w:rsidRPr="00392435">
        <w:rPr>
          <w:rFonts w:ascii="Garamond" w:hAnsi="Garamond"/>
          <w:sz w:val="24"/>
          <w:szCs w:val="24"/>
        </w:rPr>
        <w:tab/>
        <w:t>Яке значення для Вас ма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3A16C3" w:rsidRDefault="003A16C3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>
        <w:rPr>
          <w:rFonts w:ascii="Garamond" w:hAnsi="Garamond"/>
          <w:sz w:val="24"/>
          <w:szCs w:val="24"/>
        </w:rPr>
        <w:t>друзів?</w:t>
      </w:r>
    </w:p>
    <w:p w:rsidR="003A16C3" w:rsidRPr="00392435" w:rsidRDefault="003A16C3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3A16C3" w:rsidRDefault="003A16C3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p w:rsidR="003A16C3" w:rsidRPr="00E040FD" w:rsidRDefault="003A16C3" w:rsidP="002808B1">
      <w:pPr>
        <w:shd w:val="clear" w:color="auto" w:fill="FFFFFF"/>
        <w:spacing w:line="360" w:lineRule="atLeast"/>
        <w:jc w:val="both"/>
        <w:textAlignment w:val="baseline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1.</w:t>
      </w:r>
      <w:r w:rsidRPr="00E040FD">
        <w:rPr>
          <w:rFonts w:ascii="Garamond" w:hAnsi="Garamond"/>
          <w:sz w:val="24"/>
          <w:szCs w:val="24"/>
        </w:rPr>
        <w:t>« Для мене життєві цінності це те, що для людини є важливим та те, заради чого вона має сенс в житті. Це те, що змушує її прокидатися.»</w:t>
      </w:r>
    </w:p>
    <w:p w:rsidR="003A16C3" w:rsidRPr="00E040FD" w:rsidRDefault="003A16C3" w:rsidP="002808B1">
      <w:pPr>
        <w:shd w:val="clear" w:color="auto" w:fill="FFFFFF"/>
        <w:spacing w:line="360" w:lineRule="atLeast"/>
        <w:jc w:val="both"/>
        <w:textAlignment w:val="baseline"/>
        <w:rPr>
          <w:rStyle w:val="Strong"/>
          <w:rFonts w:ascii="Garamond" w:hAnsi="Garamond"/>
          <w:b w:val="0"/>
          <w:sz w:val="24"/>
          <w:szCs w:val="24"/>
          <w:bdr w:val="none" w:sz="0" w:space="0" w:color="auto" w:frame="1"/>
        </w:rPr>
      </w:pPr>
      <w:r>
        <w:rPr>
          <w:rFonts w:ascii="Garamond" w:hAnsi="Garamond"/>
          <w:sz w:val="24"/>
          <w:szCs w:val="24"/>
        </w:rPr>
        <w:t>2.</w:t>
      </w:r>
      <w:r w:rsidRPr="00E040FD">
        <w:rPr>
          <w:rFonts w:ascii="Garamond" w:hAnsi="Garamond"/>
          <w:sz w:val="24"/>
          <w:szCs w:val="24"/>
        </w:rPr>
        <w:t>«По-перше це сім</w:t>
      </w:r>
      <w:r w:rsidRPr="00E040FD">
        <w:rPr>
          <w:rStyle w:val="Strong"/>
          <w:rFonts w:ascii="Garamond" w:hAnsi="Garamond"/>
          <w:b w:val="0"/>
          <w:sz w:val="24"/>
          <w:szCs w:val="24"/>
          <w:bdr w:val="none" w:sz="0" w:space="0" w:color="auto" w:frame="1"/>
        </w:rPr>
        <w:t>'я, тому що саме там виховуються життєві цінності. По-друге це повага: до себе, інших, навколишнього світу. По-третє це цінування життя та любов до близьких.»</w:t>
      </w:r>
    </w:p>
    <w:p w:rsidR="003A16C3" w:rsidRPr="00E040FD" w:rsidRDefault="003A16C3" w:rsidP="00E040FD">
      <w:pPr>
        <w:shd w:val="clear" w:color="auto" w:fill="FFFFFF"/>
        <w:spacing w:line="360" w:lineRule="atLeast"/>
        <w:jc w:val="both"/>
        <w:textAlignment w:val="baseline"/>
        <w:rPr>
          <w:rFonts w:ascii="Garamond" w:hAnsi="Garamond"/>
          <w:sz w:val="24"/>
          <w:szCs w:val="24"/>
        </w:rPr>
      </w:pPr>
      <w:r w:rsidRPr="00E040FD">
        <w:rPr>
          <w:rFonts w:ascii="Garamond" w:hAnsi="Garamond"/>
          <w:sz w:val="24"/>
          <w:szCs w:val="24"/>
        </w:rPr>
        <w:t>3. «Сенс мого життя – це моя донька та онучка. Людина розвивається, самовдосконалюється, пізнає щось нове, тому світогляд та думки змінюються.»</w:t>
      </w:r>
    </w:p>
    <w:p w:rsidR="003A16C3" w:rsidRPr="00E040FD" w:rsidRDefault="003A16C3" w:rsidP="00E040FD">
      <w:pPr>
        <w:shd w:val="clear" w:color="auto" w:fill="FFFFFF"/>
        <w:spacing w:line="360" w:lineRule="atLeast"/>
        <w:jc w:val="both"/>
        <w:textAlignment w:val="baseline"/>
        <w:rPr>
          <w:rFonts w:ascii="Garamond" w:hAnsi="Garamond"/>
          <w:sz w:val="24"/>
          <w:szCs w:val="24"/>
        </w:rPr>
      </w:pPr>
      <w:r w:rsidRPr="00E040FD">
        <w:rPr>
          <w:rFonts w:ascii="Garamond" w:hAnsi="Garamond"/>
          <w:sz w:val="24"/>
          <w:szCs w:val="24"/>
        </w:rPr>
        <w:t>4.«</w:t>
      </w:r>
      <w:r w:rsidRPr="00E040FD">
        <w:rPr>
          <w:rFonts w:ascii="Garamond" w:hAnsi="Garamond"/>
          <w:sz w:val="24"/>
          <w:szCs w:val="24"/>
          <w:shd w:val="clear" w:color="auto" w:fill="FFFFFF"/>
        </w:rPr>
        <w:t xml:space="preserve">Патріотизм...Це слово досить часто звучить звідусіль. Досить часто люди хваляться,що вони є патріотами, але навіть значення цього слова не знають! </w:t>
      </w:r>
      <w:r w:rsidRPr="00E040FD">
        <w:rPr>
          <w:rFonts w:ascii="Garamond" w:hAnsi="Garamond"/>
          <w:sz w:val="24"/>
          <w:szCs w:val="24"/>
        </w:rPr>
        <w:br/>
      </w:r>
      <w:r w:rsidRPr="00E040FD">
        <w:rPr>
          <w:rFonts w:ascii="Garamond" w:hAnsi="Garamond"/>
          <w:sz w:val="24"/>
          <w:szCs w:val="24"/>
          <w:shd w:val="clear" w:color="auto" w:fill="FFFFFF"/>
        </w:rPr>
        <w:t>Кожний порядній громадянин в кожний країні є патріотом. Патріотам не все одно, що робить їхній уряд. Вони намагаються робити речі, що роблять життя в їхній країні кращим. Вони не роблять того, що може зашкодити їхній країні. Бути патріотом - означає любити свою країну. Це не означає, що ти повинен ненавидіти інші країни. Більш того, багато справжніх патріотів дбають про те, щоб зробити світ кращим, більш мирним.»</w:t>
      </w:r>
    </w:p>
    <w:p w:rsidR="003A16C3" w:rsidRPr="00E040FD" w:rsidRDefault="003A16C3" w:rsidP="00E040FD">
      <w:pPr>
        <w:shd w:val="clear" w:color="auto" w:fill="FFFFFF"/>
        <w:spacing w:line="360" w:lineRule="atLeast"/>
        <w:jc w:val="both"/>
        <w:textAlignment w:val="baseline"/>
        <w:rPr>
          <w:rFonts w:ascii="Garamond" w:hAnsi="Garamond"/>
          <w:sz w:val="24"/>
          <w:szCs w:val="24"/>
        </w:rPr>
      </w:pPr>
      <w:r w:rsidRPr="00E040FD">
        <w:rPr>
          <w:rStyle w:val="Strong"/>
          <w:rFonts w:ascii="Garamond" w:hAnsi="Garamond"/>
          <w:b w:val="0"/>
          <w:bCs w:val="0"/>
          <w:sz w:val="24"/>
          <w:szCs w:val="24"/>
        </w:rPr>
        <w:t xml:space="preserve">5. </w:t>
      </w:r>
      <w:r w:rsidRPr="00E040FD">
        <w:rPr>
          <w:rFonts w:ascii="Garamond" w:hAnsi="Garamond"/>
          <w:sz w:val="24"/>
          <w:szCs w:val="24"/>
        </w:rPr>
        <w:t>«На мою думку, не може бути багато друзів. Може бути багато добрих знайомих  або приятелів, але справжніх друзів не багато,  це ті люди які завжди поруч  з тобою не дивлячись ні на що, підтримують та допомагають у скруті, радіють твоїм успіхам та поряд с тобою крізь роки. Дружбу я ціную дуже сильно і відкриваюсь тільки справжнім друзям, оскільки для мене друзі є родиною, а у родині тільки близькі люди.»</w:t>
      </w:r>
    </w:p>
    <w:p w:rsidR="003A16C3" w:rsidRDefault="003A16C3" w:rsidP="00E040FD">
      <w:pPr>
        <w:shd w:val="clear" w:color="auto" w:fill="FFFFFF"/>
        <w:spacing w:line="360" w:lineRule="atLeast"/>
        <w:jc w:val="both"/>
        <w:textAlignment w:val="baseline"/>
        <w:rPr>
          <w:sz w:val="28"/>
          <w:szCs w:val="28"/>
        </w:rPr>
      </w:pPr>
    </w:p>
    <w:p w:rsidR="003A16C3" w:rsidRPr="00E040FD" w:rsidRDefault="003A16C3" w:rsidP="00E040FD">
      <w:pPr>
        <w:shd w:val="clear" w:color="auto" w:fill="FFFFFF"/>
        <w:spacing w:line="360" w:lineRule="atLeast"/>
        <w:jc w:val="both"/>
        <w:textAlignment w:val="baseline"/>
        <w:rPr>
          <w:rStyle w:val="Strong"/>
          <w:b w:val="0"/>
          <w:bCs w:val="0"/>
          <w:sz w:val="28"/>
          <w:szCs w:val="28"/>
        </w:rPr>
      </w:pPr>
    </w:p>
    <w:p w:rsidR="003A16C3" w:rsidRDefault="003A16C3" w:rsidP="00E040FD">
      <w:pPr>
        <w:shd w:val="clear" w:color="auto" w:fill="FFFFFF"/>
        <w:spacing w:line="360" w:lineRule="atLeast"/>
        <w:ind w:left="360"/>
        <w:jc w:val="both"/>
        <w:textAlignment w:val="baseline"/>
        <w:rPr>
          <w:sz w:val="28"/>
          <w:szCs w:val="28"/>
        </w:rPr>
      </w:pPr>
    </w:p>
    <w:p w:rsidR="003A16C3" w:rsidRDefault="003A16C3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p w:rsidR="003A16C3" w:rsidRPr="00392435" w:rsidRDefault="003A16C3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3A16C3" w:rsidRPr="00392435" w:rsidSect="00FF0F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00272"/>
    <w:multiLevelType w:val="hybridMultilevel"/>
    <w:tmpl w:val="D340DF8C"/>
    <w:lvl w:ilvl="0" w:tplc="19820F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1883"/>
    <w:rsid w:val="00011883"/>
    <w:rsid w:val="00264525"/>
    <w:rsid w:val="002808B1"/>
    <w:rsid w:val="00392435"/>
    <w:rsid w:val="003A16C3"/>
    <w:rsid w:val="00496C0A"/>
    <w:rsid w:val="005006C6"/>
    <w:rsid w:val="007378F1"/>
    <w:rsid w:val="00773FF8"/>
    <w:rsid w:val="007E7FAC"/>
    <w:rsid w:val="00834E82"/>
    <w:rsid w:val="00AF2211"/>
    <w:rsid w:val="00E040FD"/>
    <w:rsid w:val="00FF0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FBD"/>
    <w:pPr>
      <w:spacing w:after="160" w:line="259" w:lineRule="auto"/>
    </w:pPr>
    <w:rPr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locked/>
    <w:rsid w:val="00E040FD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E040F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</TotalTime>
  <Pages>2</Pages>
  <Words>327</Words>
  <Characters>1865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2018-02-27T08:47:00Z</dcterms:created>
  <dcterms:modified xsi:type="dcterms:W3CDTF">2018-02-28T18:09:00Z</dcterms:modified>
</cp:coreProperties>
</file>